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4A4" w:rsidRPr="00582009" w:rsidRDefault="00711AAD" w:rsidP="00711AAD">
      <w:pPr>
        <w:spacing w:after="0" w:line="240" w:lineRule="auto"/>
        <w:ind w:left="5664"/>
        <w:textAlignment w:val="auto"/>
        <w:rPr>
          <w:rFonts w:ascii="Times New Roman" w:hAnsi="Times New Roman"/>
          <w:b/>
          <w:i/>
          <w:sz w:val="24"/>
          <w:szCs w:val="28"/>
        </w:rPr>
      </w:pPr>
      <w:r w:rsidRPr="00582009">
        <w:rPr>
          <w:rFonts w:ascii="Times New Roman" w:hAnsi="Times New Roman"/>
          <w:b/>
          <w:i/>
          <w:sz w:val="24"/>
          <w:szCs w:val="28"/>
        </w:rPr>
        <w:t>Załącznik nr 1 do zaproszenia</w:t>
      </w:r>
    </w:p>
    <w:p w:rsidR="00711AAD" w:rsidRPr="00017B91" w:rsidRDefault="00711AAD" w:rsidP="00711AAD">
      <w:pPr>
        <w:spacing w:after="0" w:line="240" w:lineRule="auto"/>
        <w:ind w:left="5664"/>
        <w:textAlignment w:val="auto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FA34A4" w:rsidRPr="00090593" w:rsidRDefault="000C279A" w:rsidP="00FA34A4">
      <w:pPr>
        <w:widowControl w:val="0"/>
        <w:suppressAutoHyphens w:val="0"/>
        <w:spacing w:after="0" w:line="240" w:lineRule="auto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090593">
        <w:rPr>
          <w:rFonts w:ascii="Times New Roman" w:eastAsia="Times New Roman" w:hAnsi="Times New Roman"/>
          <w:b/>
          <w:sz w:val="24"/>
          <w:szCs w:val="24"/>
          <w:lang w:eastAsia="pl-PL"/>
        </w:rPr>
        <w:t>P.373</w:t>
      </w:r>
      <w:r w:rsidR="00535368">
        <w:rPr>
          <w:rFonts w:ascii="Times New Roman" w:eastAsia="Times New Roman" w:hAnsi="Times New Roman"/>
          <w:b/>
          <w:sz w:val="24"/>
          <w:szCs w:val="24"/>
          <w:lang w:eastAsia="pl-PL"/>
        </w:rPr>
        <w:t>.35.2021</w:t>
      </w:r>
    </w:p>
    <w:p w:rsidR="00FA34A4" w:rsidRDefault="00FA34A4" w:rsidP="00FA34A4">
      <w:pPr>
        <w:widowControl w:val="0"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FORMULARZ  OFERTOWY</w:t>
      </w:r>
    </w:p>
    <w:p w:rsidR="00FA34A4" w:rsidRDefault="00FA34A4" w:rsidP="00FA34A4">
      <w:pPr>
        <w:widowControl w:val="0"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FA34A4" w:rsidRDefault="00FA34A4" w:rsidP="00FA34A4">
      <w:pPr>
        <w:widowControl w:val="0"/>
        <w:spacing w:after="0" w:line="240" w:lineRule="auto"/>
        <w:jc w:val="center"/>
        <w:textAlignment w:val="auto"/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dla zamówienia udzielonego</w:t>
      </w:r>
      <w:r w:rsidR="00535368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bez stosowania ustawy z dnia 11.09.2019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r. Prawo zamówień publicznych o wartości zamówi</w:t>
      </w:r>
      <w:r w:rsidR="00BB0350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enia nie przekraczającej kwoty </w:t>
      </w:r>
      <w:r w:rsidR="00535368">
        <w:rPr>
          <w:rFonts w:ascii="Times New Roman" w:eastAsia="Times New Roman" w:hAnsi="Times New Roman"/>
          <w:b/>
          <w:sz w:val="24"/>
          <w:szCs w:val="24"/>
          <w:lang w:eastAsia="ar-SA"/>
        </w:rPr>
        <w:t>1</w:t>
      </w:r>
      <w:r w:rsidR="00BB0350">
        <w:rPr>
          <w:rFonts w:ascii="Times New Roman" w:eastAsia="Times New Roman" w:hAnsi="Times New Roman"/>
          <w:b/>
          <w:sz w:val="24"/>
          <w:szCs w:val="24"/>
          <w:lang w:eastAsia="ar-SA"/>
        </w:rPr>
        <w:t>30.</w:t>
      </w:r>
      <w:r w:rsidR="00535368">
        <w:rPr>
          <w:rFonts w:ascii="Times New Roman" w:eastAsia="Times New Roman" w:hAnsi="Times New Roman"/>
          <w:b/>
          <w:sz w:val="24"/>
          <w:szCs w:val="24"/>
          <w:lang w:eastAsia="ar-SA"/>
        </w:rPr>
        <w:t>000 PLN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.</w:t>
      </w:r>
    </w:p>
    <w:p w:rsidR="00FA34A4" w:rsidRDefault="00FA34A4" w:rsidP="00FA34A4">
      <w:pPr>
        <w:keepNext/>
        <w:suppressAutoHyphens w:val="0"/>
        <w:spacing w:before="240" w:after="60" w:line="360" w:lineRule="auto"/>
        <w:textAlignment w:val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Dane dotyczące oferenta</w:t>
      </w:r>
    </w:p>
    <w:p w:rsidR="00FA34A4" w:rsidRDefault="00FA34A4" w:rsidP="00FA34A4">
      <w:pPr>
        <w:widowControl w:val="0"/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Nazwa...............................................................................................................................................</w:t>
      </w:r>
    </w:p>
    <w:p w:rsidR="00FA34A4" w:rsidRDefault="00FA34A4" w:rsidP="00964FEA">
      <w:pPr>
        <w:widowControl w:val="0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Siedziba............................................................................................................................................</w:t>
      </w:r>
    </w:p>
    <w:p w:rsidR="00FA34A4" w:rsidRDefault="00FA34A4" w:rsidP="00964FEA">
      <w:pPr>
        <w:widowControl w:val="0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Adres poczty elektronicznej ……………………………………………………………….…….</w:t>
      </w:r>
    </w:p>
    <w:p w:rsidR="00FA34A4" w:rsidRDefault="00FA34A4" w:rsidP="00964FEA">
      <w:pPr>
        <w:widowControl w:val="0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Nr telefonu/faksu.............................................................................................................................</w:t>
      </w:r>
      <w:bookmarkStart w:id="0" w:name="_GoBack"/>
      <w:bookmarkEnd w:id="0"/>
    </w:p>
    <w:p w:rsidR="00FA34A4" w:rsidRDefault="00FA34A4" w:rsidP="00964FEA">
      <w:pPr>
        <w:widowControl w:val="0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nr NIP...................................................................... nr REGON..................................................... </w:t>
      </w:r>
    </w:p>
    <w:p w:rsidR="00FA34A4" w:rsidRDefault="00FA34A4" w:rsidP="00FA34A4">
      <w:pPr>
        <w:widowControl w:val="0"/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A34A4" w:rsidRDefault="00FA34A4" w:rsidP="00FA34A4">
      <w:pPr>
        <w:keepNext/>
        <w:suppressAutoHyphens w:val="0"/>
        <w:spacing w:after="0" w:line="240" w:lineRule="auto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Dane dotyczące zamawiającego:</w:t>
      </w:r>
    </w:p>
    <w:p w:rsidR="00FA34A4" w:rsidRDefault="00FA34A4" w:rsidP="00FA34A4">
      <w:pPr>
        <w:keepNext/>
        <w:suppressAutoHyphens w:val="0"/>
        <w:spacing w:after="0" w:line="240" w:lineRule="auto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FA34A4" w:rsidRDefault="006E69AE" w:rsidP="00FA34A4">
      <w:pPr>
        <w:widowControl w:val="0"/>
        <w:spacing w:after="0" w:line="240" w:lineRule="auto"/>
        <w:textAlignment w:val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Zarząd Dróg Powiatowych we Włodawie </w:t>
      </w:r>
      <w:r w:rsidR="00FA34A4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</w:p>
    <w:p w:rsidR="00FA34A4" w:rsidRDefault="00FA34A4" w:rsidP="00FA34A4">
      <w:pPr>
        <w:widowControl w:val="0"/>
        <w:spacing w:after="0" w:line="240" w:lineRule="auto"/>
        <w:textAlignment w:val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22-200</w:t>
      </w:r>
      <w:r w:rsidR="006E69AE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Włodawa, ul. Lubelska 60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</w:p>
    <w:p w:rsidR="00FA34A4" w:rsidRPr="00FA34A4" w:rsidRDefault="006E69AE" w:rsidP="00FA34A4">
      <w:pPr>
        <w:widowControl w:val="0"/>
        <w:spacing w:after="0" w:line="240" w:lineRule="auto"/>
        <w:textAlignment w:val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tel. 82-57-25-513 fax. 82-57-25-513</w:t>
      </w:r>
    </w:p>
    <w:p w:rsidR="00FA34A4" w:rsidRDefault="0044204C" w:rsidP="00FA34A4">
      <w:pPr>
        <w:widowControl w:val="0"/>
        <w:spacing w:after="0" w:line="240" w:lineRule="auto"/>
        <w:textAlignment w:val="auto"/>
      </w:pPr>
      <w:r>
        <w:rPr>
          <w:rFonts w:ascii="Times New Roman" w:hAnsi="Times New Roman"/>
        </w:rPr>
        <w:t xml:space="preserve">adres poczty elektronicznej: </w:t>
      </w:r>
      <w:r w:rsidR="006E69AE">
        <w:rPr>
          <w:rFonts w:ascii="Times New Roman" w:eastAsia="Times New Roman" w:hAnsi="Times New Roman"/>
          <w:b/>
          <w:color w:val="0000FF"/>
          <w:sz w:val="24"/>
          <w:szCs w:val="24"/>
          <w:u w:val="single"/>
          <w:lang w:eastAsia="ar-SA"/>
        </w:rPr>
        <w:t>planowanie@zdpwlodawa.pl</w:t>
      </w:r>
    </w:p>
    <w:p w:rsidR="00FA34A4" w:rsidRDefault="00FA34A4" w:rsidP="00FA34A4">
      <w:pPr>
        <w:widowControl w:val="0"/>
        <w:spacing w:after="0" w:line="240" w:lineRule="auto"/>
        <w:textAlignment w:val="auto"/>
        <w:rPr>
          <w:rFonts w:ascii="Times New Roman" w:hAnsi="Times New Roman"/>
        </w:rPr>
      </w:pPr>
    </w:p>
    <w:p w:rsidR="00FA34A4" w:rsidRDefault="00FA34A4" w:rsidP="00FA34A4">
      <w:pPr>
        <w:keepNext/>
        <w:suppressAutoHyphens w:val="0"/>
        <w:spacing w:after="0" w:line="360" w:lineRule="auto"/>
        <w:jc w:val="center"/>
        <w:textAlignment w:val="auto"/>
        <w:rPr>
          <w:rFonts w:ascii="Times New Roman" w:eastAsia="Times New Roman" w:hAnsi="Times New Roman"/>
          <w:b/>
          <w:sz w:val="26"/>
          <w:szCs w:val="26"/>
          <w:lang w:eastAsia="pl-PL"/>
        </w:rPr>
      </w:pPr>
      <w:r>
        <w:rPr>
          <w:rFonts w:ascii="Times New Roman" w:eastAsia="Times New Roman" w:hAnsi="Times New Roman"/>
          <w:b/>
          <w:sz w:val="26"/>
          <w:szCs w:val="26"/>
          <w:lang w:eastAsia="pl-PL"/>
        </w:rPr>
        <w:t>Z o b o w i ą z a n i a    o f e r e n t a</w:t>
      </w:r>
    </w:p>
    <w:p w:rsidR="00FA34A4" w:rsidRPr="00346906" w:rsidRDefault="00FA34A4" w:rsidP="00346906">
      <w:pPr>
        <w:pStyle w:val="Tekstpodstawowy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w związku z zaproszeniem do złożenia oferty </w:t>
      </w:r>
      <w:r w:rsidR="00947CB6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na </w:t>
      </w:r>
      <w:r w:rsidR="00625739">
        <w:rPr>
          <w:rFonts w:ascii="Times New Roman" w:hAnsi="Times New Roman"/>
          <w:b/>
          <w:color w:val="000000"/>
          <w:sz w:val="24"/>
          <w:szCs w:val="24"/>
        </w:rPr>
        <w:t>pełnienie</w:t>
      </w:r>
      <w:r w:rsidR="007A6256" w:rsidRPr="00D74803">
        <w:rPr>
          <w:rFonts w:ascii="Times New Roman" w:hAnsi="Times New Roman"/>
          <w:b/>
          <w:color w:val="000000"/>
          <w:sz w:val="24"/>
          <w:szCs w:val="24"/>
        </w:rPr>
        <w:t xml:space="preserve"> nadzoru inwestorskiego w trakcie realizacji inwestycji </w:t>
      </w:r>
      <w:r w:rsidR="003C6F00">
        <w:rPr>
          <w:rFonts w:ascii="Times New Roman" w:hAnsi="Times New Roman"/>
          <w:b/>
          <w:bCs/>
          <w:color w:val="000000"/>
          <w:sz w:val="24"/>
          <w:szCs w:val="24"/>
        </w:rPr>
        <w:t>„Przebudowa d</w:t>
      </w:r>
      <w:r w:rsidR="00535368">
        <w:rPr>
          <w:rFonts w:ascii="Times New Roman" w:hAnsi="Times New Roman"/>
          <w:b/>
          <w:bCs/>
          <w:color w:val="000000"/>
          <w:sz w:val="24"/>
          <w:szCs w:val="24"/>
        </w:rPr>
        <w:t>rogi powiatowej 1728L przez wieś Osowa - Etap I, od km 0+</w:t>
      </w:r>
      <w:r w:rsidR="00EF0F6F">
        <w:rPr>
          <w:rFonts w:ascii="Times New Roman" w:hAnsi="Times New Roman"/>
          <w:b/>
          <w:bCs/>
          <w:color w:val="000000"/>
          <w:sz w:val="24"/>
          <w:szCs w:val="24"/>
        </w:rPr>
        <w:t>960 do km 1+440</w:t>
      </w:r>
      <w:r w:rsidR="00346906">
        <w:rPr>
          <w:rFonts w:ascii="Times New Roman" w:hAnsi="Times New Roman"/>
          <w:b/>
          <w:bCs/>
          <w:color w:val="000000"/>
          <w:sz w:val="24"/>
          <w:szCs w:val="24"/>
        </w:rPr>
        <w:t>”</w:t>
      </w:r>
    </w:p>
    <w:p w:rsidR="00692315" w:rsidRDefault="00FA34A4" w:rsidP="003C6F00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FA34A4">
        <w:rPr>
          <w:rFonts w:ascii="Times New Roman" w:eastAsia="Times New Roman" w:hAnsi="Times New Roman"/>
          <w:sz w:val="24"/>
          <w:szCs w:val="24"/>
          <w:lang w:eastAsia="ar-SA"/>
        </w:rPr>
        <w:t xml:space="preserve">Oferujemy wykonanie zamówienia, zgodnie z wymogami przedmiotu zamówienia </w:t>
      </w:r>
      <w:r w:rsidR="0044204C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9031B0">
        <w:rPr>
          <w:rFonts w:ascii="Times New Roman" w:eastAsia="Times New Roman" w:hAnsi="Times New Roman"/>
          <w:sz w:val="24"/>
          <w:szCs w:val="24"/>
          <w:lang w:eastAsia="ar-SA"/>
        </w:rPr>
        <w:t>na następujących warunkach:</w:t>
      </w:r>
    </w:p>
    <w:p w:rsidR="007A6256" w:rsidRPr="007A6256" w:rsidRDefault="007A6256" w:rsidP="007A6256">
      <w:pPr>
        <w:tabs>
          <w:tab w:val="left" w:pos="284"/>
        </w:tabs>
        <w:spacing w:after="0" w:line="240" w:lineRule="auto"/>
        <w:ind w:left="284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692315" w:rsidRPr="00692315" w:rsidRDefault="00692315" w:rsidP="00692315">
      <w:pPr>
        <w:numPr>
          <w:ilvl w:val="0"/>
          <w:numId w:val="12"/>
        </w:numPr>
        <w:tabs>
          <w:tab w:val="left" w:pos="284"/>
        </w:tabs>
        <w:spacing w:after="0" w:line="48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92315">
        <w:rPr>
          <w:rFonts w:ascii="Times New Roman" w:eastAsia="Times New Roman" w:hAnsi="Times New Roman"/>
          <w:sz w:val="24"/>
          <w:szCs w:val="24"/>
          <w:lang w:eastAsia="ar-SA"/>
        </w:rPr>
        <w:t>cena brutto za realizację przedmiotu zamówienia: ………………… zł (słownie: ………..</w:t>
      </w:r>
    </w:p>
    <w:p w:rsidR="007A6256" w:rsidRDefault="00692315" w:rsidP="007A6256">
      <w:pPr>
        <w:tabs>
          <w:tab w:val="left" w:pos="284"/>
        </w:tabs>
        <w:spacing w:after="0" w:line="480" w:lineRule="auto"/>
        <w:ind w:left="284" w:firstLine="709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692315">
        <w:rPr>
          <w:rFonts w:ascii="Times New Roman" w:eastAsia="Times New Roman" w:hAnsi="Times New Roman"/>
          <w:sz w:val="24"/>
          <w:szCs w:val="24"/>
          <w:lang w:eastAsia="ar-SA"/>
        </w:rPr>
        <w:t xml:space="preserve">  ………………………………..zł)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:rsidR="00FC1423" w:rsidRDefault="00FC1423" w:rsidP="00FC1423">
      <w:pPr>
        <w:numPr>
          <w:ilvl w:val="0"/>
          <w:numId w:val="12"/>
        </w:numPr>
        <w:tabs>
          <w:tab w:val="left" w:pos="284"/>
        </w:tabs>
        <w:spacing w:after="0" w:line="48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cena netto …………………….podatek VAT w wysokości ….%,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tj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………….. zł.</w:t>
      </w:r>
    </w:p>
    <w:p w:rsidR="003C6F00" w:rsidRDefault="00FA34A4" w:rsidP="003C6F00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FA34A4">
        <w:rPr>
          <w:rFonts w:ascii="Times New Roman" w:eastAsia="Times New Roman" w:hAnsi="Times New Roman"/>
          <w:sz w:val="24"/>
          <w:szCs w:val="24"/>
          <w:lang w:eastAsia="ar-SA"/>
        </w:rPr>
        <w:t xml:space="preserve">Zobowiązujemy się wykonać zamówienie w terminie </w:t>
      </w:r>
      <w:r w:rsidR="007A6256">
        <w:rPr>
          <w:rFonts w:ascii="Times New Roman" w:eastAsia="Times New Roman" w:hAnsi="Times New Roman"/>
          <w:sz w:val="24"/>
          <w:szCs w:val="24"/>
          <w:lang w:eastAsia="ar-SA"/>
        </w:rPr>
        <w:t>wskazanym w zaproszeniu do złożenia oferty cenowej</w:t>
      </w:r>
      <w:r w:rsidRPr="00FA34A4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3C6F00" w:rsidRDefault="00FA34A4" w:rsidP="003C6F00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3C6F00">
        <w:rPr>
          <w:rFonts w:ascii="Times New Roman" w:eastAsia="Times New Roman" w:hAnsi="Times New Roman"/>
          <w:sz w:val="24"/>
          <w:szCs w:val="24"/>
          <w:lang w:eastAsia="ar-SA"/>
        </w:rPr>
        <w:t xml:space="preserve">Oświadczamy, że oferowana cena za całość zamówienia zawiera wszystkie koszty związane </w:t>
      </w:r>
      <w:r w:rsidR="009031B0" w:rsidRPr="003C6F00">
        <w:rPr>
          <w:rFonts w:ascii="Times New Roman" w:eastAsia="Times New Roman" w:hAnsi="Times New Roman"/>
          <w:sz w:val="24"/>
          <w:szCs w:val="24"/>
          <w:lang w:eastAsia="ar-SA"/>
        </w:rPr>
        <w:br/>
      </w:r>
      <w:r w:rsidRPr="003C6F00">
        <w:rPr>
          <w:rFonts w:ascii="Times New Roman" w:eastAsia="Times New Roman" w:hAnsi="Times New Roman"/>
          <w:sz w:val="24"/>
          <w:szCs w:val="24"/>
          <w:lang w:eastAsia="ar-SA"/>
        </w:rPr>
        <w:t xml:space="preserve">z realizacją przedmiotu zamówienia. </w:t>
      </w:r>
    </w:p>
    <w:p w:rsidR="003C6F00" w:rsidRDefault="00FA34A4" w:rsidP="003C6F00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3C6F00">
        <w:rPr>
          <w:rFonts w:ascii="Times New Roman" w:eastAsia="Times New Roman" w:hAnsi="Times New Roman"/>
          <w:sz w:val="24"/>
          <w:szCs w:val="24"/>
          <w:lang w:eastAsia="ar-SA"/>
        </w:rPr>
        <w:t>Oświadczamy, że podana cena nie zostanie zmieniona na niekorzyść zamawiającego przez cały okres realizacji zamówienia.</w:t>
      </w:r>
    </w:p>
    <w:p w:rsidR="008A559A" w:rsidRDefault="00FA34A4" w:rsidP="008A559A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3C6F00">
        <w:rPr>
          <w:rFonts w:ascii="Times New Roman" w:eastAsia="Times New Roman" w:hAnsi="Times New Roman"/>
          <w:sz w:val="24"/>
          <w:szCs w:val="24"/>
          <w:lang w:eastAsia="ar-SA"/>
        </w:rPr>
        <w:t xml:space="preserve">Oświadczamy, że znajdujemy się w sytuacji ekonomicznej i finansowej zapewniającej wykonanie zamówienia. </w:t>
      </w:r>
    </w:p>
    <w:p w:rsidR="008A559A" w:rsidRDefault="00FA34A4" w:rsidP="008A559A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t xml:space="preserve">Oświadczamy, iż posiadamy niezbędna wiedzę i doświadczenie </w:t>
      </w:r>
      <w:r w:rsidR="00004246" w:rsidRPr="008A559A">
        <w:rPr>
          <w:rFonts w:ascii="Times New Roman" w:eastAsia="Times New Roman" w:hAnsi="Times New Roman"/>
          <w:sz w:val="24"/>
          <w:szCs w:val="24"/>
          <w:lang w:eastAsia="ar-SA"/>
        </w:rPr>
        <w:t>do zreali</w:t>
      </w:r>
      <w:r w:rsidR="00CB72E1" w:rsidRPr="008A559A">
        <w:rPr>
          <w:rFonts w:ascii="Times New Roman" w:eastAsia="Times New Roman" w:hAnsi="Times New Roman"/>
          <w:sz w:val="24"/>
          <w:szCs w:val="24"/>
          <w:lang w:eastAsia="ar-SA"/>
        </w:rPr>
        <w:t xml:space="preserve">zowania niniejszego zamówieni </w:t>
      </w: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t>oraz dysponujemy potencjałem technicznym i osobami zdolnymi do wykonania zamówienia.</w:t>
      </w:r>
      <w:r w:rsidR="00004246" w:rsidRPr="008A559A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:rsidR="008A559A" w:rsidRDefault="00FA34A4" w:rsidP="008A559A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t xml:space="preserve">Oświadczamy, że zapoznaliśmy z dokumentacją niezbędna do realizacji zamówienia </w:t>
      </w: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br/>
        <w:t xml:space="preserve">i nie wnosimy do niej zastrzeżeń oraz zdobyliśmy konieczne informacje potrzebne </w:t>
      </w:r>
      <w:r w:rsidR="009031B0" w:rsidRPr="008A559A">
        <w:rPr>
          <w:rFonts w:ascii="Times New Roman" w:eastAsia="Times New Roman" w:hAnsi="Times New Roman"/>
          <w:sz w:val="24"/>
          <w:szCs w:val="24"/>
          <w:lang w:eastAsia="ar-SA"/>
        </w:rPr>
        <w:br/>
      </w: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t>do prawidłowego przygotowania oferty</w:t>
      </w:r>
      <w:r w:rsidR="002E6A0F" w:rsidRPr="008A559A">
        <w:rPr>
          <w:rFonts w:ascii="Times New Roman" w:eastAsia="Times New Roman" w:hAnsi="Times New Roman"/>
          <w:sz w:val="24"/>
          <w:szCs w:val="24"/>
          <w:lang w:eastAsia="ar-SA"/>
        </w:rPr>
        <w:t xml:space="preserve"> i realizacji zamówienia</w:t>
      </w: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8A559A" w:rsidRDefault="003D74B9" w:rsidP="008A559A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W razie wybrania naszej oferty zobowiązujemy się do podpisania umowy na warunkach zawartych w dokumentacji oraz miejscu i terminie określonym przez Zamawiającego</w:t>
      </w:r>
      <w:r w:rsidR="00947CB6" w:rsidRPr="008A559A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8A559A" w:rsidRPr="008A559A" w:rsidRDefault="00FA34A4" w:rsidP="008A559A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t xml:space="preserve">Oświadczamy, że jesteśmy związani niniejszą ofertą przez okres </w:t>
      </w:r>
      <w:r w:rsidR="003C6F00" w:rsidRPr="008A559A">
        <w:rPr>
          <w:rFonts w:ascii="Times New Roman" w:eastAsia="Times New Roman" w:hAnsi="Times New Roman"/>
          <w:b/>
          <w:sz w:val="24"/>
          <w:szCs w:val="24"/>
          <w:lang w:eastAsia="ar-SA"/>
        </w:rPr>
        <w:t>30</w:t>
      </w:r>
      <w:r w:rsidRPr="008A559A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dni </w:t>
      </w: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t>od upływu terminu do składania ofert</w:t>
      </w:r>
      <w:r w:rsidRPr="008A559A">
        <w:rPr>
          <w:rFonts w:ascii="Times New Roman" w:eastAsia="Times New Roman" w:hAnsi="Times New Roman"/>
          <w:b/>
          <w:sz w:val="24"/>
          <w:szCs w:val="24"/>
          <w:lang w:eastAsia="ar-SA"/>
        </w:rPr>
        <w:t>.</w:t>
      </w:r>
    </w:p>
    <w:p w:rsidR="00346906" w:rsidRPr="008A559A" w:rsidRDefault="00346906" w:rsidP="008A559A">
      <w:pPr>
        <w:numPr>
          <w:ilvl w:val="0"/>
          <w:numId w:val="18"/>
        </w:numPr>
        <w:spacing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8A559A">
        <w:rPr>
          <w:rFonts w:ascii="Times New Roman" w:eastAsia="Times New Roman" w:hAnsi="Times New Roman"/>
          <w:b/>
          <w:sz w:val="24"/>
          <w:szCs w:val="24"/>
          <w:lang w:eastAsia="ar-SA"/>
        </w:rPr>
        <w:t>Oświadczam, że wypełniłem</w:t>
      </w:r>
      <w:r w:rsidR="008A559A">
        <w:rPr>
          <w:rFonts w:ascii="Times New Roman" w:eastAsia="Times New Roman" w:hAnsi="Times New Roman"/>
          <w:b/>
          <w:sz w:val="24"/>
          <w:szCs w:val="24"/>
          <w:lang w:eastAsia="ar-SA"/>
        </w:rPr>
        <w:t>/wypełniłam</w:t>
      </w:r>
      <w:r w:rsidRPr="008A559A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obowiązki informacyjne przewidziane w art. 13 lub art. 14 RODO  wobec osób fizycznych, od których dane osobowe bezpośrednio lub pośrednio pozyskałem w celu ubiegania się o udzielenie zamówienia publicznego w niniejszym postępowaniu.</w:t>
      </w:r>
    </w:p>
    <w:p w:rsidR="00346906" w:rsidRPr="00964FEA" w:rsidRDefault="00346906" w:rsidP="00346906">
      <w:pPr>
        <w:pStyle w:val="Akapitzlist"/>
        <w:spacing w:before="120" w:after="0" w:line="240" w:lineRule="auto"/>
        <w:ind w:left="284"/>
        <w:jc w:val="both"/>
        <w:textAlignment w:val="auto"/>
        <w:rPr>
          <w:sz w:val="24"/>
          <w:szCs w:val="24"/>
        </w:rPr>
      </w:pPr>
    </w:p>
    <w:p w:rsidR="00964FEA" w:rsidRDefault="00964FEA" w:rsidP="00964FEA">
      <w:pPr>
        <w:pStyle w:val="Akapitzlist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387931" w:rsidRPr="00387931" w:rsidRDefault="00387931" w:rsidP="00387931">
      <w:pPr>
        <w:pStyle w:val="Akapitzlist"/>
        <w:spacing w:before="120" w:after="0" w:line="240" w:lineRule="auto"/>
        <w:ind w:left="0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u w:val="single"/>
          <w:lang w:eastAsia="ar-SA"/>
        </w:rPr>
      </w:pPr>
    </w:p>
    <w:p w:rsidR="00964FEA" w:rsidRDefault="00711AAD" w:rsidP="00711AAD">
      <w:pPr>
        <w:pStyle w:val="Akapitzlist"/>
        <w:spacing w:before="120" w:after="0" w:line="240" w:lineRule="auto"/>
        <w:ind w:left="0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u w:val="single"/>
          <w:lang w:eastAsia="ar-SA"/>
        </w:rPr>
      </w:pPr>
      <w:r w:rsidRPr="00711AAD">
        <w:rPr>
          <w:rFonts w:ascii="Times New Roman" w:eastAsia="Times New Roman" w:hAnsi="Times New Roman"/>
          <w:b/>
          <w:sz w:val="24"/>
          <w:szCs w:val="24"/>
          <w:u w:val="single"/>
          <w:lang w:eastAsia="ar-SA"/>
        </w:rPr>
        <w:t>Załączniki:</w:t>
      </w:r>
    </w:p>
    <w:p w:rsidR="00947CB6" w:rsidRPr="008A559A" w:rsidRDefault="00947CB6" w:rsidP="008A559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47CB6">
        <w:rPr>
          <w:rFonts w:ascii="Times New Roman" w:eastAsia="Times New Roman" w:hAnsi="Times New Roman"/>
          <w:sz w:val="24"/>
          <w:szCs w:val="24"/>
          <w:lang w:eastAsia="ar-SA"/>
        </w:rPr>
        <w:t xml:space="preserve">Wykaz osób </w:t>
      </w:r>
      <w:r w:rsidRPr="008A559A">
        <w:rPr>
          <w:rFonts w:ascii="Times New Roman" w:eastAsia="Times New Roman" w:hAnsi="Times New Roman"/>
          <w:sz w:val="24"/>
          <w:szCs w:val="24"/>
          <w:lang w:eastAsia="ar-SA"/>
        </w:rPr>
        <w:t xml:space="preserve">skierowanych przez wykonawcę do realizacji zamówienia publicznego </w:t>
      </w:r>
    </w:p>
    <w:p w:rsidR="00947CB6" w:rsidRDefault="00947CB6" w:rsidP="00947CB6">
      <w:pPr>
        <w:pStyle w:val="Akapitzlist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47CB6" w:rsidRDefault="00947CB6" w:rsidP="00947CB6">
      <w:pPr>
        <w:pStyle w:val="Akapitzlist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47CB6" w:rsidRDefault="00947CB6" w:rsidP="00947CB6">
      <w:pPr>
        <w:pStyle w:val="Akapitzlist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47CB6" w:rsidRPr="00947CB6" w:rsidRDefault="00947CB6" w:rsidP="00947CB6">
      <w:pPr>
        <w:pStyle w:val="Akapitzlist"/>
        <w:spacing w:before="120" w:after="0" w:line="24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A34A4" w:rsidRDefault="00FA34A4" w:rsidP="00FA34A4">
      <w:pPr>
        <w:widowControl w:val="0"/>
        <w:spacing w:after="0" w:line="240" w:lineRule="auto"/>
        <w:ind w:left="5812"/>
        <w:textAlignment w:val="auto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sz w:val="26"/>
          <w:szCs w:val="26"/>
          <w:lang w:eastAsia="ar-SA"/>
        </w:rPr>
        <w:t>.................................................</w:t>
      </w:r>
    </w:p>
    <w:p w:rsidR="00964FEA" w:rsidRDefault="00FA34A4" w:rsidP="00964FEA">
      <w:pPr>
        <w:widowControl w:val="0"/>
        <w:spacing w:after="0" w:line="360" w:lineRule="auto"/>
        <w:ind w:left="4956" w:firstLine="6"/>
        <w:jc w:val="center"/>
        <w:textAlignment w:val="auto"/>
        <w:rPr>
          <w:rFonts w:ascii="Times New Roman" w:eastAsia="Times New Roman" w:hAnsi="Times New Roman"/>
          <w:sz w:val="20"/>
          <w:szCs w:val="20"/>
          <w:lang w:eastAsia="ar-SA"/>
        </w:rPr>
      </w:pPr>
      <w:r w:rsidRPr="00FA34A4">
        <w:rPr>
          <w:rFonts w:ascii="Times New Roman" w:eastAsia="Times New Roman" w:hAnsi="Times New Roman"/>
          <w:sz w:val="20"/>
          <w:szCs w:val="20"/>
          <w:lang w:eastAsia="ar-SA"/>
        </w:rPr>
        <w:t xml:space="preserve">           /podpis /</w:t>
      </w:r>
    </w:p>
    <w:p w:rsidR="00FC5DFB" w:rsidRDefault="00FC5DFB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11AAD" w:rsidRDefault="00711AAD" w:rsidP="00FA34A4">
      <w:pPr>
        <w:widowControl w:val="0"/>
        <w:spacing w:after="0" w:line="240" w:lineRule="auto"/>
        <w:textAlignment w:val="auto"/>
      </w:pPr>
    </w:p>
    <w:p w:rsidR="007A6256" w:rsidRDefault="007A6256" w:rsidP="00FA34A4">
      <w:pPr>
        <w:widowControl w:val="0"/>
        <w:spacing w:after="0" w:line="240" w:lineRule="auto"/>
        <w:textAlignment w:val="auto"/>
      </w:pPr>
    </w:p>
    <w:p w:rsidR="00947CB6" w:rsidRDefault="00947CB6" w:rsidP="00FA34A4">
      <w:pPr>
        <w:widowControl w:val="0"/>
        <w:spacing w:after="0" w:line="240" w:lineRule="auto"/>
        <w:textAlignment w:val="auto"/>
      </w:pPr>
    </w:p>
    <w:p w:rsidR="00582009" w:rsidRDefault="00947CB6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</w:t>
      </w:r>
    </w:p>
    <w:p w:rsidR="00582009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582009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582009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582009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582009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582009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582009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582009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6075B8" w:rsidRDefault="00582009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</w:p>
    <w:p w:rsidR="006075B8" w:rsidRDefault="006075B8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6075B8" w:rsidRDefault="006075B8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6075B8" w:rsidRDefault="006075B8" w:rsidP="009A18C3">
      <w:pPr>
        <w:pStyle w:val="glowny"/>
        <w:spacing w:line="240" w:lineRule="auto"/>
        <w:ind w:left="5664" w:firstLine="708"/>
        <w:rPr>
          <w:rFonts w:ascii="Times New Roman" w:hAnsi="Times New Roman"/>
          <w:b/>
          <w:sz w:val="24"/>
          <w:szCs w:val="24"/>
        </w:rPr>
      </w:pPr>
    </w:p>
    <w:p w:rsidR="008A559A" w:rsidRDefault="008A559A" w:rsidP="008A559A">
      <w:pPr>
        <w:pStyle w:val="Stopka"/>
        <w:rPr>
          <w:lang w:eastAsia="pl-PL"/>
        </w:rPr>
      </w:pPr>
    </w:p>
    <w:p w:rsidR="008A559A" w:rsidRDefault="008A559A" w:rsidP="008A559A">
      <w:pPr>
        <w:pStyle w:val="Stopka"/>
        <w:rPr>
          <w:lang w:eastAsia="pl-PL"/>
        </w:rPr>
      </w:pPr>
    </w:p>
    <w:p w:rsidR="008A559A" w:rsidRPr="008A559A" w:rsidRDefault="008A559A" w:rsidP="008A559A">
      <w:pPr>
        <w:pStyle w:val="Stopka"/>
        <w:rPr>
          <w:lang w:eastAsia="pl-PL"/>
        </w:rPr>
      </w:pPr>
    </w:p>
    <w:p w:rsidR="00947CB6" w:rsidRDefault="00947CB6" w:rsidP="009A18C3">
      <w:pPr>
        <w:pStyle w:val="glowny"/>
        <w:spacing w:line="240" w:lineRule="auto"/>
        <w:ind w:left="5664" w:firstLine="708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Załącznik nr 2 </w:t>
      </w:r>
    </w:p>
    <w:p w:rsidR="009A18C3" w:rsidRPr="009A18C3" w:rsidRDefault="009A18C3" w:rsidP="009A18C3">
      <w:pPr>
        <w:pStyle w:val="Stopka"/>
        <w:tabs>
          <w:tab w:val="clear" w:pos="9072"/>
          <w:tab w:val="right" w:pos="9356"/>
        </w:tabs>
        <w:rPr>
          <w:lang w:eastAsia="pl-PL"/>
        </w:rPr>
      </w:pPr>
    </w:p>
    <w:p w:rsidR="00947CB6" w:rsidRDefault="00947CB6" w:rsidP="00947CB6">
      <w:pPr>
        <w:pStyle w:val="Stopka"/>
        <w:rPr>
          <w:rFonts w:ascii="Times New Roman" w:eastAsia="Times New Roman" w:hAnsi="Times New Roman"/>
          <w:sz w:val="24"/>
          <w:szCs w:val="24"/>
        </w:rPr>
      </w:pPr>
    </w:p>
    <w:p w:rsidR="00947CB6" w:rsidRDefault="00947CB6" w:rsidP="00947CB6">
      <w:pPr>
        <w:widowControl w:val="0"/>
        <w:autoSpaceDE w:val="0"/>
        <w:adjustRightInd w:val="0"/>
        <w:spacing w:before="20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47CB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WYKAZ OSÓB,</w:t>
      </w:r>
      <w:r w:rsidRPr="00947CB6">
        <w:rPr>
          <w:rFonts w:ascii="Times New Roman" w:hAnsi="Times New Roman"/>
          <w:b/>
          <w:color w:val="000000"/>
          <w:sz w:val="24"/>
          <w:szCs w:val="24"/>
        </w:rPr>
        <w:t xml:space="preserve"> SKIEROWANYCH PRZEZ WYKONAWCĘ </w:t>
      </w:r>
    </w:p>
    <w:p w:rsidR="00947CB6" w:rsidRPr="00947CB6" w:rsidRDefault="00947CB6" w:rsidP="00947CB6">
      <w:pPr>
        <w:widowControl w:val="0"/>
        <w:autoSpaceDE w:val="0"/>
        <w:adjustRightInd w:val="0"/>
        <w:spacing w:before="20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47CB6">
        <w:rPr>
          <w:rFonts w:ascii="Times New Roman" w:hAnsi="Times New Roman"/>
          <w:b/>
          <w:color w:val="000000"/>
          <w:sz w:val="24"/>
          <w:szCs w:val="24"/>
        </w:rPr>
        <w:t xml:space="preserve">DO REALIZACJI ZAMÓWIENIA </w:t>
      </w:r>
    </w:p>
    <w:p w:rsidR="00947CB6" w:rsidRPr="00947CB6" w:rsidRDefault="00947CB6" w:rsidP="00947CB6">
      <w:pPr>
        <w:widowControl w:val="0"/>
        <w:tabs>
          <w:tab w:val="center" w:pos="4536"/>
          <w:tab w:val="right" w:pos="9072"/>
        </w:tabs>
        <w:autoSpaceDE w:val="0"/>
        <w:adjustRightInd w:val="0"/>
        <w:spacing w:line="300" w:lineRule="auto"/>
        <w:ind w:right="800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87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418"/>
        <w:gridCol w:w="2551"/>
        <w:gridCol w:w="4111"/>
      </w:tblGrid>
      <w:tr w:rsidR="00947CB6" w:rsidRPr="00947CB6" w:rsidTr="009A18C3">
        <w:trPr>
          <w:trHeight w:val="58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47CB6" w:rsidRPr="00947CB6" w:rsidRDefault="00947CB6">
            <w:pPr>
              <w:jc w:val="center"/>
              <w:rPr>
                <w:rFonts w:ascii="Times New Roman" w:hAnsi="Times New Roman"/>
                <w:b/>
              </w:rPr>
            </w:pPr>
            <w:r w:rsidRPr="00947CB6">
              <w:rPr>
                <w:rFonts w:ascii="Times New Roman" w:hAnsi="Times New Roman"/>
                <w:b/>
              </w:rPr>
              <w:t>Lp.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47CB6" w:rsidRPr="00947CB6" w:rsidRDefault="00947CB6">
            <w:pPr>
              <w:jc w:val="center"/>
              <w:rPr>
                <w:rFonts w:ascii="Times New Roman" w:hAnsi="Times New Roman"/>
                <w:b/>
              </w:rPr>
            </w:pPr>
            <w:r w:rsidRPr="00947CB6">
              <w:rPr>
                <w:rFonts w:ascii="Times New Roman" w:hAnsi="Times New Roman"/>
                <w:b/>
              </w:rPr>
              <w:t xml:space="preserve">Imię i Nazwisko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47CB6" w:rsidRPr="00947CB6" w:rsidRDefault="005D46F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Rola w realizacji zamówienia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47CB6" w:rsidRPr="00947CB6" w:rsidRDefault="005D46F0" w:rsidP="007A625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Rodzaj i  numer </w:t>
            </w:r>
            <w:r w:rsidR="00947CB6" w:rsidRPr="00947CB6">
              <w:rPr>
                <w:rFonts w:ascii="Times New Roman" w:hAnsi="Times New Roman"/>
                <w:b/>
              </w:rPr>
              <w:t xml:space="preserve"> uprawnień </w:t>
            </w:r>
          </w:p>
        </w:tc>
      </w:tr>
      <w:tr w:rsidR="00947CB6" w:rsidRPr="00947CB6" w:rsidTr="009A18C3">
        <w:trPr>
          <w:trHeight w:val="29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CB6" w:rsidRPr="00947CB6" w:rsidRDefault="00947CB6">
            <w:pPr>
              <w:jc w:val="center"/>
              <w:rPr>
                <w:rFonts w:ascii="Times New Roman" w:hAnsi="Times New Roman"/>
                <w:b/>
              </w:rPr>
            </w:pPr>
            <w:r w:rsidRPr="00947CB6">
              <w:rPr>
                <w:rFonts w:ascii="Times New Roman" w:hAnsi="Times New Roman"/>
                <w:b/>
              </w:rPr>
              <w:t>1.</w:t>
            </w:r>
          </w:p>
          <w:p w:rsidR="00947CB6" w:rsidRPr="00947CB6" w:rsidRDefault="00947CB6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CB6" w:rsidRPr="00947CB6" w:rsidRDefault="00947CB6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CB6" w:rsidRPr="00947CB6" w:rsidRDefault="00947CB6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6F0" w:rsidRDefault="005D4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Rodzaj uprawnień</w:t>
            </w:r>
          </w:p>
          <w:p w:rsidR="005D46F0" w:rsidRDefault="005D46F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..……………………………………</w:t>
            </w:r>
          </w:p>
          <w:p w:rsidR="00947CB6" w:rsidRPr="00947CB6" w:rsidRDefault="00947CB6">
            <w:pPr>
              <w:jc w:val="center"/>
              <w:rPr>
                <w:rFonts w:ascii="Times New Roman" w:hAnsi="Times New Roman"/>
              </w:rPr>
            </w:pPr>
            <w:r w:rsidRPr="00947CB6">
              <w:rPr>
                <w:rFonts w:ascii="Times New Roman" w:hAnsi="Times New Roman"/>
              </w:rPr>
              <w:t>Nr uprawnień</w:t>
            </w:r>
          </w:p>
          <w:p w:rsidR="00947CB6" w:rsidRPr="007A6256" w:rsidRDefault="00947CB6" w:rsidP="007A6256">
            <w:pPr>
              <w:jc w:val="center"/>
              <w:rPr>
                <w:rFonts w:ascii="Times New Roman" w:hAnsi="Times New Roman"/>
              </w:rPr>
            </w:pPr>
            <w:r w:rsidRPr="00947CB6">
              <w:rPr>
                <w:rFonts w:ascii="Times New Roman" w:hAnsi="Times New Roman"/>
              </w:rPr>
              <w:t>………</w:t>
            </w:r>
            <w:r w:rsidR="005D46F0">
              <w:rPr>
                <w:rFonts w:ascii="Times New Roman" w:hAnsi="Times New Roman"/>
              </w:rPr>
              <w:t>……………………………….</w:t>
            </w:r>
          </w:p>
        </w:tc>
      </w:tr>
    </w:tbl>
    <w:p w:rsidR="00947CB6" w:rsidRPr="00947CB6" w:rsidRDefault="00947CB6" w:rsidP="00947CB6">
      <w:pPr>
        <w:widowControl w:val="0"/>
        <w:tabs>
          <w:tab w:val="center" w:pos="4536"/>
          <w:tab w:val="right" w:pos="9072"/>
        </w:tabs>
        <w:autoSpaceDE w:val="0"/>
        <w:adjustRightInd w:val="0"/>
        <w:spacing w:line="300" w:lineRule="auto"/>
        <w:ind w:left="280" w:right="800"/>
        <w:rPr>
          <w:rFonts w:ascii="Times New Roman" w:hAnsi="Times New Roman"/>
          <w:b/>
          <w:sz w:val="24"/>
          <w:szCs w:val="24"/>
          <w:u w:val="single"/>
        </w:rPr>
      </w:pPr>
    </w:p>
    <w:p w:rsidR="00947CB6" w:rsidRDefault="00947CB6" w:rsidP="00947CB6">
      <w:pPr>
        <w:widowControl w:val="0"/>
        <w:tabs>
          <w:tab w:val="center" w:pos="4536"/>
          <w:tab w:val="right" w:pos="9072"/>
        </w:tabs>
        <w:autoSpaceDE w:val="0"/>
        <w:adjustRightInd w:val="0"/>
        <w:spacing w:line="360" w:lineRule="auto"/>
        <w:ind w:right="800"/>
        <w:rPr>
          <w:sz w:val="24"/>
          <w:szCs w:val="24"/>
        </w:rPr>
      </w:pPr>
    </w:p>
    <w:p w:rsidR="00947CB6" w:rsidRDefault="00947CB6" w:rsidP="00947CB6">
      <w:pPr>
        <w:widowControl w:val="0"/>
        <w:tabs>
          <w:tab w:val="center" w:pos="4536"/>
          <w:tab w:val="right" w:pos="9072"/>
        </w:tabs>
        <w:autoSpaceDE w:val="0"/>
        <w:adjustRightInd w:val="0"/>
        <w:spacing w:line="360" w:lineRule="auto"/>
        <w:ind w:left="280" w:right="800"/>
        <w:rPr>
          <w:sz w:val="24"/>
          <w:szCs w:val="24"/>
        </w:rPr>
      </w:pPr>
    </w:p>
    <w:p w:rsidR="00947CB6" w:rsidRPr="005D46F0" w:rsidRDefault="00947CB6" w:rsidP="00947CB6">
      <w:pPr>
        <w:widowControl w:val="0"/>
        <w:tabs>
          <w:tab w:val="center" w:pos="4536"/>
          <w:tab w:val="right" w:pos="9072"/>
        </w:tabs>
        <w:autoSpaceDE w:val="0"/>
        <w:adjustRightInd w:val="0"/>
        <w:spacing w:after="0" w:line="240" w:lineRule="auto"/>
        <w:ind w:left="280" w:right="800"/>
        <w:rPr>
          <w:rFonts w:ascii="Times New Roman" w:hAnsi="Times New Roman"/>
          <w:sz w:val="24"/>
          <w:szCs w:val="24"/>
        </w:rPr>
      </w:pPr>
      <w:r w:rsidRPr="005D46F0">
        <w:rPr>
          <w:rFonts w:ascii="Times New Roman" w:hAnsi="Times New Roman"/>
          <w:sz w:val="24"/>
          <w:szCs w:val="24"/>
        </w:rPr>
        <w:t xml:space="preserve">   ……………………………</w:t>
      </w:r>
    </w:p>
    <w:p w:rsidR="00947CB6" w:rsidRPr="005D46F0" w:rsidRDefault="00947CB6" w:rsidP="00947CB6">
      <w:pPr>
        <w:snapToGrid w:val="0"/>
        <w:spacing w:after="0" w:line="240" w:lineRule="auto"/>
        <w:rPr>
          <w:rFonts w:ascii="Times New Roman" w:hAnsi="Times New Roman"/>
          <w:color w:val="000000"/>
          <w:sz w:val="16"/>
          <w:szCs w:val="16"/>
        </w:rPr>
      </w:pPr>
      <w:r w:rsidRPr="005D46F0">
        <w:rPr>
          <w:rFonts w:ascii="Times New Roman" w:hAnsi="Times New Roman"/>
          <w:color w:val="000000"/>
          <w:sz w:val="16"/>
          <w:szCs w:val="16"/>
        </w:rPr>
        <w:t xml:space="preserve">                    (miejscowość i data)</w:t>
      </w:r>
      <w:r w:rsidRPr="005D46F0">
        <w:rPr>
          <w:rFonts w:ascii="Times New Roman" w:hAnsi="Times New Roman"/>
          <w:color w:val="000000"/>
          <w:sz w:val="16"/>
          <w:szCs w:val="16"/>
        </w:rPr>
        <w:tab/>
      </w:r>
      <w:r w:rsidRPr="005D46F0">
        <w:rPr>
          <w:rFonts w:ascii="Times New Roman" w:hAnsi="Times New Roman"/>
          <w:color w:val="000000"/>
          <w:sz w:val="16"/>
          <w:szCs w:val="16"/>
        </w:rPr>
        <w:tab/>
      </w:r>
      <w:r w:rsidRPr="005D46F0">
        <w:rPr>
          <w:rFonts w:ascii="Times New Roman" w:hAnsi="Times New Roman"/>
          <w:color w:val="000000"/>
          <w:sz w:val="16"/>
          <w:szCs w:val="16"/>
        </w:rPr>
        <w:tab/>
      </w:r>
      <w:r w:rsidRPr="005D46F0">
        <w:rPr>
          <w:rFonts w:ascii="Times New Roman" w:hAnsi="Times New Roman"/>
          <w:color w:val="000000"/>
          <w:sz w:val="16"/>
          <w:szCs w:val="16"/>
        </w:rPr>
        <w:tab/>
      </w:r>
      <w:r w:rsidR="005D46F0">
        <w:rPr>
          <w:rFonts w:ascii="Times New Roman" w:hAnsi="Times New Roman"/>
          <w:color w:val="000000"/>
          <w:sz w:val="24"/>
          <w:szCs w:val="24"/>
        </w:rPr>
        <w:t xml:space="preserve">                     ……………………………………………</w:t>
      </w:r>
    </w:p>
    <w:p w:rsidR="00947CB6" w:rsidRPr="005D46F0" w:rsidRDefault="00947CB6" w:rsidP="00947CB6">
      <w:pPr>
        <w:snapToGrid w:val="0"/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</w:rPr>
      </w:pPr>
      <w:r w:rsidRPr="005D46F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D46F0">
        <w:rPr>
          <w:rFonts w:ascii="Times New Roman" w:hAnsi="Times New Roman"/>
          <w:color w:val="000000"/>
          <w:sz w:val="24"/>
          <w:szCs w:val="24"/>
        </w:rPr>
        <w:tab/>
      </w:r>
      <w:r w:rsidRPr="005D46F0">
        <w:rPr>
          <w:rFonts w:ascii="Times New Roman" w:hAnsi="Times New Roman"/>
          <w:color w:val="000000"/>
          <w:sz w:val="24"/>
          <w:szCs w:val="24"/>
        </w:rPr>
        <w:tab/>
      </w:r>
      <w:r w:rsidRPr="005D46F0">
        <w:rPr>
          <w:rFonts w:ascii="Times New Roman" w:hAnsi="Times New Roman"/>
          <w:color w:val="000000"/>
          <w:sz w:val="24"/>
          <w:szCs w:val="24"/>
        </w:rPr>
        <w:tab/>
      </w:r>
      <w:r w:rsidRPr="005D46F0">
        <w:rPr>
          <w:rFonts w:ascii="Times New Roman" w:hAnsi="Times New Roman"/>
          <w:color w:val="000000"/>
          <w:sz w:val="24"/>
          <w:szCs w:val="24"/>
        </w:rPr>
        <w:tab/>
      </w:r>
      <w:r w:rsidRPr="005D46F0">
        <w:rPr>
          <w:rFonts w:ascii="Times New Roman" w:hAnsi="Times New Roman"/>
          <w:color w:val="000000"/>
          <w:sz w:val="24"/>
          <w:szCs w:val="24"/>
        </w:rPr>
        <w:tab/>
      </w:r>
      <w:r w:rsidRPr="005D46F0">
        <w:rPr>
          <w:rFonts w:ascii="Times New Roman" w:hAnsi="Times New Roman"/>
          <w:color w:val="000000"/>
          <w:sz w:val="24"/>
          <w:szCs w:val="24"/>
        </w:rPr>
        <w:tab/>
      </w:r>
      <w:r w:rsidRPr="005D46F0">
        <w:rPr>
          <w:rFonts w:ascii="Times New Roman" w:hAnsi="Times New Roman"/>
          <w:color w:val="000000"/>
          <w:sz w:val="24"/>
          <w:szCs w:val="24"/>
        </w:rPr>
        <w:tab/>
        <w:t xml:space="preserve">          </w:t>
      </w:r>
      <w:r w:rsidRPr="005D46F0">
        <w:rPr>
          <w:rFonts w:ascii="Times New Roman" w:hAnsi="Times New Roman"/>
          <w:color w:val="000000"/>
          <w:sz w:val="16"/>
          <w:szCs w:val="16"/>
        </w:rPr>
        <w:t xml:space="preserve">(pieczątka/pieczątki i podpis/podpisy  osoby/osób </w:t>
      </w:r>
    </w:p>
    <w:p w:rsidR="00947CB6" w:rsidRPr="005D46F0" w:rsidRDefault="00947CB6" w:rsidP="00947CB6">
      <w:pPr>
        <w:widowControl w:val="0"/>
        <w:tabs>
          <w:tab w:val="center" w:pos="4536"/>
          <w:tab w:val="right" w:pos="9072"/>
        </w:tabs>
        <w:autoSpaceDE w:val="0"/>
        <w:adjustRightInd w:val="0"/>
        <w:spacing w:after="0" w:line="240" w:lineRule="auto"/>
        <w:ind w:left="280" w:right="800"/>
        <w:rPr>
          <w:rFonts w:ascii="Times New Roman" w:hAnsi="Times New Roman"/>
          <w:sz w:val="16"/>
          <w:szCs w:val="16"/>
        </w:rPr>
      </w:pPr>
      <w:r w:rsidRPr="005D46F0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                                                               uprawnionych do reprezentowania)</w:t>
      </w:r>
    </w:p>
    <w:p w:rsidR="00947CB6" w:rsidRPr="005D46F0" w:rsidRDefault="00947CB6" w:rsidP="00947CB6">
      <w:pPr>
        <w:widowControl w:val="0"/>
        <w:spacing w:after="0" w:line="240" w:lineRule="auto"/>
        <w:textAlignment w:val="auto"/>
        <w:rPr>
          <w:rFonts w:ascii="Times New Roman" w:hAnsi="Times New Roman"/>
        </w:rPr>
      </w:pPr>
    </w:p>
    <w:sectPr w:rsidR="00947CB6" w:rsidRPr="005D46F0" w:rsidSect="00FA34A4">
      <w:pgSz w:w="11906" w:h="16838"/>
      <w:pgMar w:top="543" w:right="70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971" w:rsidRDefault="00421971" w:rsidP="006B3391">
      <w:pPr>
        <w:spacing w:after="0" w:line="240" w:lineRule="auto"/>
      </w:pPr>
      <w:r>
        <w:separator/>
      </w:r>
    </w:p>
  </w:endnote>
  <w:endnote w:type="continuationSeparator" w:id="0">
    <w:p w:rsidR="00421971" w:rsidRDefault="00421971" w:rsidP="006B3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3440923-1BF8-48A0-8FA9-3A51C1C62A1E}"/>
    <w:embedBold r:id="rId2" w:fontKey="{A8A97051-66AD-4EBE-B3C2-02264C4CD210}"/>
    <w:embedBoldItalic r:id="rId3" w:fontKey="{5C45099A-A639-4711-9C6C-C91B3AD8F9B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C37BF19-4992-4367-8B90-237C3CFE7E0A}"/>
  </w:font>
  <w:font w:name="FrankfurtGothic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19959BD-9AE5-4A4E-8C4D-EE2974CDB24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971" w:rsidRDefault="00421971" w:rsidP="006B3391">
      <w:pPr>
        <w:spacing w:after="0" w:line="240" w:lineRule="auto"/>
      </w:pPr>
      <w:r>
        <w:separator/>
      </w:r>
    </w:p>
  </w:footnote>
  <w:footnote w:type="continuationSeparator" w:id="0">
    <w:p w:rsidR="00421971" w:rsidRDefault="00421971" w:rsidP="006B33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C5B8F"/>
    <w:multiLevelType w:val="hybridMultilevel"/>
    <w:tmpl w:val="A9A0D4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52938"/>
    <w:multiLevelType w:val="hybridMultilevel"/>
    <w:tmpl w:val="F6862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660E3E"/>
    <w:multiLevelType w:val="hybridMultilevel"/>
    <w:tmpl w:val="095AFCC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2EB4719E"/>
    <w:multiLevelType w:val="hybridMultilevel"/>
    <w:tmpl w:val="13A64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471830"/>
    <w:multiLevelType w:val="multilevel"/>
    <w:tmpl w:val="6972BE90"/>
    <w:lvl w:ilvl="0">
      <w:start w:val="6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F87251"/>
    <w:multiLevelType w:val="multilevel"/>
    <w:tmpl w:val="AA0E766E"/>
    <w:lvl w:ilvl="0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29359F"/>
    <w:multiLevelType w:val="singleLevel"/>
    <w:tmpl w:val="A6AEF9CE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4B17064F"/>
    <w:multiLevelType w:val="multilevel"/>
    <w:tmpl w:val="85DE0D0E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4CF765F0"/>
    <w:multiLevelType w:val="multilevel"/>
    <w:tmpl w:val="CBE80676"/>
    <w:lvl w:ilvl="0">
      <w:numFmt w:val="bullet"/>
      <w:lvlText w:val=""/>
      <w:lvlJc w:val="left"/>
      <w:pPr>
        <w:ind w:left="1004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9">
    <w:nsid w:val="4DBF6815"/>
    <w:multiLevelType w:val="multilevel"/>
    <w:tmpl w:val="6972BE90"/>
    <w:lvl w:ilvl="0">
      <w:start w:val="6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065F2E"/>
    <w:multiLevelType w:val="singleLevel"/>
    <w:tmpl w:val="CCEE665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b w:val="0"/>
        <w:i w:val="0"/>
      </w:rPr>
    </w:lvl>
  </w:abstractNum>
  <w:abstractNum w:abstractNumId="11">
    <w:nsid w:val="57337C46"/>
    <w:multiLevelType w:val="multilevel"/>
    <w:tmpl w:val="B9F09CA6"/>
    <w:lvl w:ilvl="0">
      <w:numFmt w:val="bullet"/>
      <w:lvlText w:val=""/>
      <w:lvlJc w:val="left"/>
      <w:pPr>
        <w:ind w:left="1004" w:hanging="360"/>
      </w:pPr>
      <w:rPr>
        <w:rFonts w:ascii="Wingdings" w:hAnsi="Wingdings"/>
        <w:b w:val="0"/>
        <w:i w:val="0"/>
        <w:sz w:val="28"/>
        <w:szCs w:val="28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12">
    <w:nsid w:val="5D821592"/>
    <w:multiLevelType w:val="hybridMultilevel"/>
    <w:tmpl w:val="7B200638"/>
    <w:lvl w:ilvl="0" w:tplc="2F22A04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FE75BEB"/>
    <w:multiLevelType w:val="singleLevel"/>
    <w:tmpl w:val="A6AEF9CE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615B3125"/>
    <w:multiLevelType w:val="hybridMultilevel"/>
    <w:tmpl w:val="1D2C70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1639FE"/>
    <w:multiLevelType w:val="hybridMultilevel"/>
    <w:tmpl w:val="1186B8BE"/>
    <w:lvl w:ilvl="0" w:tplc="8CA416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595CA1"/>
    <w:multiLevelType w:val="hybridMultilevel"/>
    <w:tmpl w:val="9CC603C2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6B835DE4"/>
    <w:multiLevelType w:val="hybridMultilevel"/>
    <w:tmpl w:val="A55072C0"/>
    <w:lvl w:ilvl="0" w:tplc="8CA416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FBD4C39"/>
    <w:multiLevelType w:val="hybridMultilevel"/>
    <w:tmpl w:val="B17694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7"/>
  </w:num>
  <w:num w:numId="4">
    <w:abstractNumId w:val="8"/>
  </w:num>
  <w:num w:numId="5">
    <w:abstractNumId w:val="11"/>
  </w:num>
  <w:num w:numId="6">
    <w:abstractNumId w:val="9"/>
  </w:num>
  <w:num w:numId="7">
    <w:abstractNumId w:val="15"/>
  </w:num>
  <w:num w:numId="8">
    <w:abstractNumId w:val="10"/>
  </w:num>
  <w:num w:numId="9">
    <w:abstractNumId w:val="6"/>
  </w:num>
  <w:num w:numId="10">
    <w:abstractNumId w:val="13"/>
  </w:num>
  <w:num w:numId="11">
    <w:abstractNumId w:val="3"/>
  </w:num>
  <w:num w:numId="12">
    <w:abstractNumId w:val="16"/>
  </w:num>
  <w:num w:numId="13">
    <w:abstractNumId w:val="2"/>
  </w:num>
  <w:num w:numId="14">
    <w:abstractNumId w:val="18"/>
  </w:num>
  <w:num w:numId="15">
    <w:abstractNumId w:val="1"/>
  </w:num>
  <w:num w:numId="16">
    <w:abstractNumId w:val="4"/>
  </w:num>
  <w:num w:numId="17">
    <w:abstractNumId w:val="14"/>
  </w:num>
  <w:num w:numId="18">
    <w:abstractNumId w:val="1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DFB"/>
    <w:rsid w:val="00004246"/>
    <w:rsid w:val="00005F21"/>
    <w:rsid w:val="00017B91"/>
    <w:rsid w:val="00024A3B"/>
    <w:rsid w:val="00090593"/>
    <w:rsid w:val="000A5541"/>
    <w:rsid w:val="000B4840"/>
    <w:rsid w:val="000C279A"/>
    <w:rsid w:val="000D16CA"/>
    <w:rsid w:val="0012199A"/>
    <w:rsid w:val="00146184"/>
    <w:rsid w:val="00174151"/>
    <w:rsid w:val="0017559F"/>
    <w:rsid w:val="00194B8A"/>
    <w:rsid w:val="001A0CC3"/>
    <w:rsid w:val="001A193F"/>
    <w:rsid w:val="001A6955"/>
    <w:rsid w:val="001A7527"/>
    <w:rsid w:val="001B128A"/>
    <w:rsid w:val="001B69F3"/>
    <w:rsid w:val="001C26C0"/>
    <w:rsid w:val="001C5767"/>
    <w:rsid w:val="001C5EC1"/>
    <w:rsid w:val="001D1365"/>
    <w:rsid w:val="001D7869"/>
    <w:rsid w:val="00210A48"/>
    <w:rsid w:val="002122A4"/>
    <w:rsid w:val="002137EB"/>
    <w:rsid w:val="002174B5"/>
    <w:rsid w:val="0022194E"/>
    <w:rsid w:val="002541A7"/>
    <w:rsid w:val="00281FBD"/>
    <w:rsid w:val="002D5230"/>
    <w:rsid w:val="002E6A0F"/>
    <w:rsid w:val="00301273"/>
    <w:rsid w:val="00306D93"/>
    <w:rsid w:val="003302F4"/>
    <w:rsid w:val="00331DFF"/>
    <w:rsid w:val="00331E42"/>
    <w:rsid w:val="00337BBF"/>
    <w:rsid w:val="00344434"/>
    <w:rsid w:val="00346906"/>
    <w:rsid w:val="003611F1"/>
    <w:rsid w:val="00387931"/>
    <w:rsid w:val="00396734"/>
    <w:rsid w:val="003C6F00"/>
    <w:rsid w:val="003D6034"/>
    <w:rsid w:val="003D74B9"/>
    <w:rsid w:val="003E4D97"/>
    <w:rsid w:val="00421971"/>
    <w:rsid w:val="0043536A"/>
    <w:rsid w:val="0044204C"/>
    <w:rsid w:val="004D39D5"/>
    <w:rsid w:val="004E2B01"/>
    <w:rsid w:val="00535368"/>
    <w:rsid w:val="00543F74"/>
    <w:rsid w:val="00557A70"/>
    <w:rsid w:val="00582009"/>
    <w:rsid w:val="005A18BA"/>
    <w:rsid w:val="005D0A28"/>
    <w:rsid w:val="005D31C0"/>
    <w:rsid w:val="005D46F0"/>
    <w:rsid w:val="005F6038"/>
    <w:rsid w:val="006075B8"/>
    <w:rsid w:val="00625739"/>
    <w:rsid w:val="00631BB7"/>
    <w:rsid w:val="00634A1A"/>
    <w:rsid w:val="00642808"/>
    <w:rsid w:val="00654948"/>
    <w:rsid w:val="00663261"/>
    <w:rsid w:val="0069213D"/>
    <w:rsid w:val="00692315"/>
    <w:rsid w:val="00696E31"/>
    <w:rsid w:val="006B3391"/>
    <w:rsid w:val="006E26A0"/>
    <w:rsid w:val="006E69AE"/>
    <w:rsid w:val="00711AAD"/>
    <w:rsid w:val="0075760F"/>
    <w:rsid w:val="007744D8"/>
    <w:rsid w:val="007860BD"/>
    <w:rsid w:val="007915D5"/>
    <w:rsid w:val="00792E1F"/>
    <w:rsid w:val="007A40FD"/>
    <w:rsid w:val="007A6256"/>
    <w:rsid w:val="00803BA3"/>
    <w:rsid w:val="008313BD"/>
    <w:rsid w:val="00834C85"/>
    <w:rsid w:val="008A559A"/>
    <w:rsid w:val="008C7E9C"/>
    <w:rsid w:val="008F4BA1"/>
    <w:rsid w:val="009031B0"/>
    <w:rsid w:val="00904047"/>
    <w:rsid w:val="00910938"/>
    <w:rsid w:val="0092380D"/>
    <w:rsid w:val="009261F1"/>
    <w:rsid w:val="00947CB6"/>
    <w:rsid w:val="00951D6A"/>
    <w:rsid w:val="00964FEA"/>
    <w:rsid w:val="009A18C3"/>
    <w:rsid w:val="009A3813"/>
    <w:rsid w:val="009C25F0"/>
    <w:rsid w:val="009C2D0B"/>
    <w:rsid w:val="00A035D2"/>
    <w:rsid w:val="00AB76AA"/>
    <w:rsid w:val="00AF1C47"/>
    <w:rsid w:val="00B0781C"/>
    <w:rsid w:val="00B121EF"/>
    <w:rsid w:val="00B163F7"/>
    <w:rsid w:val="00B30E95"/>
    <w:rsid w:val="00B41606"/>
    <w:rsid w:val="00B454AF"/>
    <w:rsid w:val="00B5083E"/>
    <w:rsid w:val="00B6653F"/>
    <w:rsid w:val="00B924E8"/>
    <w:rsid w:val="00B97CB9"/>
    <w:rsid w:val="00BA011C"/>
    <w:rsid w:val="00BA1E54"/>
    <w:rsid w:val="00BB0350"/>
    <w:rsid w:val="00BC2A22"/>
    <w:rsid w:val="00C72EAB"/>
    <w:rsid w:val="00CB72E1"/>
    <w:rsid w:val="00CE5F0C"/>
    <w:rsid w:val="00D0169D"/>
    <w:rsid w:val="00D07961"/>
    <w:rsid w:val="00D10B30"/>
    <w:rsid w:val="00D15A1A"/>
    <w:rsid w:val="00D1695A"/>
    <w:rsid w:val="00D52854"/>
    <w:rsid w:val="00D6297B"/>
    <w:rsid w:val="00D76ABD"/>
    <w:rsid w:val="00D87C53"/>
    <w:rsid w:val="00DD4620"/>
    <w:rsid w:val="00DD77C0"/>
    <w:rsid w:val="00DE1277"/>
    <w:rsid w:val="00DE4AC8"/>
    <w:rsid w:val="00E56C01"/>
    <w:rsid w:val="00E764E3"/>
    <w:rsid w:val="00E86E08"/>
    <w:rsid w:val="00E96CBA"/>
    <w:rsid w:val="00EA006B"/>
    <w:rsid w:val="00EA1BA7"/>
    <w:rsid w:val="00EB536B"/>
    <w:rsid w:val="00EF0F6F"/>
    <w:rsid w:val="00F05915"/>
    <w:rsid w:val="00F56458"/>
    <w:rsid w:val="00FA3401"/>
    <w:rsid w:val="00FA34A4"/>
    <w:rsid w:val="00FC1423"/>
    <w:rsid w:val="00FC5DFB"/>
    <w:rsid w:val="00FD14BD"/>
    <w:rsid w:val="00FF30CA"/>
    <w:rsid w:val="00FF397C"/>
    <w:rsid w:val="00FF3E69"/>
    <w:rsid w:val="00FF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FC5DFB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B33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3391"/>
  </w:style>
  <w:style w:type="paragraph" w:styleId="Stopka">
    <w:name w:val="footer"/>
    <w:basedOn w:val="Normalny"/>
    <w:link w:val="StopkaZnak"/>
    <w:unhideWhenUsed/>
    <w:rsid w:val="006B33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6B3391"/>
  </w:style>
  <w:style w:type="character" w:styleId="Hipercze">
    <w:name w:val="Hyperlink"/>
    <w:rsid w:val="006B3391"/>
    <w:rPr>
      <w:color w:val="0000FF"/>
      <w:u w:val="single"/>
    </w:rPr>
  </w:style>
  <w:style w:type="character" w:customStyle="1" w:styleId="apple-style-span">
    <w:name w:val="apple-style-span"/>
    <w:basedOn w:val="Domylnaczcionkaakapitu"/>
    <w:rsid w:val="003611F1"/>
  </w:style>
  <w:style w:type="paragraph" w:styleId="Akapitzlist">
    <w:name w:val="List Paragraph"/>
    <w:basedOn w:val="Normalny"/>
    <w:rsid w:val="00FC5DFB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1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A193F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5F6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AF1C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1C4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AF1C4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1C4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F1C47"/>
    <w:rPr>
      <w:b/>
      <w:bCs/>
      <w:lang w:eastAsia="en-US"/>
    </w:rPr>
  </w:style>
  <w:style w:type="paragraph" w:styleId="Tekstpodstawowy2">
    <w:name w:val="Body Text 2"/>
    <w:basedOn w:val="Normalny"/>
    <w:link w:val="Tekstpodstawowy2Znak"/>
    <w:uiPriority w:val="99"/>
    <w:unhideWhenUsed/>
    <w:rsid w:val="00947CB6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rsid w:val="00947CB6"/>
    <w:rPr>
      <w:sz w:val="22"/>
      <w:szCs w:val="22"/>
      <w:lang w:eastAsia="en-US"/>
    </w:rPr>
  </w:style>
  <w:style w:type="paragraph" w:customStyle="1" w:styleId="glowny">
    <w:name w:val="glowny"/>
    <w:basedOn w:val="Stopka"/>
    <w:next w:val="Stopka"/>
    <w:rsid w:val="00947CB6"/>
    <w:pPr>
      <w:tabs>
        <w:tab w:val="clear" w:pos="4536"/>
        <w:tab w:val="clear" w:pos="9072"/>
      </w:tabs>
      <w:suppressAutoHyphens w:val="0"/>
      <w:autoSpaceDN/>
      <w:snapToGrid w:val="0"/>
      <w:spacing w:line="258" w:lineRule="atLeast"/>
      <w:jc w:val="both"/>
      <w:textAlignment w:val="auto"/>
    </w:pPr>
    <w:rPr>
      <w:rFonts w:ascii="FrankfurtGothic" w:eastAsia="Times New Roman" w:hAnsi="FrankfurtGothic"/>
      <w:color w:val="000000"/>
      <w:sz w:val="19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FC5DFB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B33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3391"/>
  </w:style>
  <w:style w:type="paragraph" w:styleId="Stopka">
    <w:name w:val="footer"/>
    <w:basedOn w:val="Normalny"/>
    <w:link w:val="StopkaZnak"/>
    <w:unhideWhenUsed/>
    <w:rsid w:val="006B33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6B3391"/>
  </w:style>
  <w:style w:type="character" w:styleId="Hipercze">
    <w:name w:val="Hyperlink"/>
    <w:rsid w:val="006B3391"/>
    <w:rPr>
      <w:color w:val="0000FF"/>
      <w:u w:val="single"/>
    </w:rPr>
  </w:style>
  <w:style w:type="character" w:customStyle="1" w:styleId="apple-style-span">
    <w:name w:val="apple-style-span"/>
    <w:basedOn w:val="Domylnaczcionkaakapitu"/>
    <w:rsid w:val="003611F1"/>
  </w:style>
  <w:style w:type="paragraph" w:styleId="Akapitzlist">
    <w:name w:val="List Paragraph"/>
    <w:basedOn w:val="Normalny"/>
    <w:rsid w:val="00FC5DFB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1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A193F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5F6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AF1C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1C4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AF1C4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1C4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F1C47"/>
    <w:rPr>
      <w:b/>
      <w:bCs/>
      <w:lang w:eastAsia="en-US"/>
    </w:rPr>
  </w:style>
  <w:style w:type="paragraph" w:styleId="Tekstpodstawowy2">
    <w:name w:val="Body Text 2"/>
    <w:basedOn w:val="Normalny"/>
    <w:link w:val="Tekstpodstawowy2Znak"/>
    <w:uiPriority w:val="99"/>
    <w:unhideWhenUsed/>
    <w:rsid w:val="00947CB6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rsid w:val="00947CB6"/>
    <w:rPr>
      <w:sz w:val="22"/>
      <w:szCs w:val="22"/>
      <w:lang w:eastAsia="en-US"/>
    </w:rPr>
  </w:style>
  <w:style w:type="paragraph" w:customStyle="1" w:styleId="glowny">
    <w:name w:val="glowny"/>
    <w:basedOn w:val="Stopka"/>
    <w:next w:val="Stopka"/>
    <w:rsid w:val="00947CB6"/>
    <w:pPr>
      <w:tabs>
        <w:tab w:val="clear" w:pos="4536"/>
        <w:tab w:val="clear" w:pos="9072"/>
      </w:tabs>
      <w:suppressAutoHyphens w:val="0"/>
      <w:autoSpaceDN/>
      <w:snapToGrid w:val="0"/>
      <w:spacing w:line="258" w:lineRule="atLeast"/>
      <w:jc w:val="both"/>
      <w:textAlignment w:val="auto"/>
    </w:pPr>
    <w:rPr>
      <w:rFonts w:ascii="FrankfurtGothic" w:eastAsia="Times New Roman" w:hAnsi="FrankfurtGothic"/>
      <w:color w:val="000000"/>
      <w:sz w:val="19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7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zena\AppData\Roaming\Microsoft\Szablony\Starostwo%20Powiatowe%20we%20W&#322;odawi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CF9DF-BCCC-4897-997F-0974B1711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Starostwo Powiatowe we Włodawie</Template>
  <TotalTime>35</TotalTime>
  <Pages>3</Pages>
  <Words>541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Starostwo Powiatowe we Włodawie</Company>
  <LinksUpToDate>false</LinksUpToDate>
  <CharactersWithSpaces>3786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MW</cp:lastModifiedBy>
  <cp:revision>3</cp:revision>
  <cp:lastPrinted>2021-08-05T09:37:00Z</cp:lastPrinted>
  <dcterms:created xsi:type="dcterms:W3CDTF">2021-08-05T09:05:00Z</dcterms:created>
  <dcterms:modified xsi:type="dcterms:W3CDTF">2021-08-05T09:47:00Z</dcterms:modified>
</cp:coreProperties>
</file>